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1C61" w:rsidRPr="003E2673" w:rsidRDefault="00017518" w:rsidP="00D11D7D">
      <w:pPr>
        <w:pStyle w:val="Title"/>
        <w:rPr>
          <w:b/>
          <w:szCs w:val="44"/>
        </w:rPr>
      </w:pPr>
      <w:bookmarkStart w:id="0" w:name="_GoBack"/>
      <w:bookmarkEnd w:id="0"/>
      <w:r>
        <w:rPr>
          <w:szCs w:val="44"/>
        </w:rPr>
        <w:t xml:space="preserve">Import </w:t>
      </w:r>
      <w:r w:rsidR="006F3B45">
        <w:rPr>
          <w:szCs w:val="44"/>
        </w:rPr>
        <w:t xml:space="preserve">stock items with </w:t>
      </w:r>
      <w:r>
        <w:rPr>
          <w:szCs w:val="44"/>
        </w:rPr>
        <w:t xml:space="preserve">images </w:t>
      </w:r>
    </w:p>
    <w:p w:rsidR="0035498D" w:rsidRDefault="006F3B45" w:rsidP="008D5021">
      <w:pPr>
        <w:rPr>
          <w:b/>
        </w:rPr>
      </w:pPr>
      <w:r>
        <w:t>Following KB introduces the way how we can import inventory stock items information with attaching images and adding this image as an image of the item on the Attributes tab. The same approach can be used to import attachments to any import with attachments.</w:t>
      </w:r>
    </w:p>
    <w:p w:rsidR="006F4F8F" w:rsidRDefault="006F4F8F" w:rsidP="008D5021">
      <w:pPr>
        <w:rPr>
          <w:b/>
        </w:rPr>
      </w:pPr>
    </w:p>
    <w:p w:rsidR="006F4F8F" w:rsidRPr="006F4F8F" w:rsidRDefault="006F4F8F" w:rsidP="008D5021">
      <w:r w:rsidRPr="006F4F8F">
        <w:t>Article Outline</w:t>
      </w:r>
    </w:p>
    <w:p w:rsidR="00872044" w:rsidRDefault="00AD6E66" w:rsidP="008D5021">
      <w:pPr>
        <w:pStyle w:val="ListParagraph"/>
        <w:numPr>
          <w:ilvl w:val="0"/>
          <w:numId w:val="7"/>
        </w:numPr>
        <w:contextualSpacing w:val="0"/>
      </w:pPr>
      <w:r>
        <w:t>Section 1 (Subtitle)</w:t>
      </w:r>
    </w:p>
    <w:p w:rsidR="000A7FCC" w:rsidRDefault="00C511A7" w:rsidP="008D5021">
      <w:pPr>
        <w:pStyle w:val="ListParagraph"/>
        <w:numPr>
          <w:ilvl w:val="1"/>
          <w:numId w:val="7"/>
        </w:numPr>
        <w:contextualSpacing w:val="0"/>
      </w:pPr>
      <w:r>
        <w:t xml:space="preserve">Section 1 &gt; </w:t>
      </w:r>
      <w:r w:rsidR="00AD6E66">
        <w:t>Sub-section 1 (Heading 5)</w:t>
      </w:r>
    </w:p>
    <w:p w:rsidR="000A7FCC" w:rsidRDefault="003C28D3" w:rsidP="008D5021">
      <w:pPr>
        <w:pStyle w:val="ListParagraph"/>
        <w:numPr>
          <w:ilvl w:val="1"/>
          <w:numId w:val="7"/>
        </w:numPr>
        <w:contextualSpacing w:val="0"/>
      </w:pPr>
      <w:r>
        <w:t>Section 1</w:t>
      </w:r>
      <w:r w:rsidR="00C511A7">
        <w:t xml:space="preserve"> &gt; </w:t>
      </w:r>
      <w:r w:rsidR="000A7FCC">
        <w:t>Sub-section 2 (Heading 5)</w:t>
      </w:r>
    </w:p>
    <w:p w:rsidR="00BF3BE9" w:rsidRDefault="00AD6E66" w:rsidP="008D5021">
      <w:pPr>
        <w:pStyle w:val="ListParagraph"/>
        <w:numPr>
          <w:ilvl w:val="0"/>
          <w:numId w:val="7"/>
        </w:numPr>
        <w:contextualSpacing w:val="0"/>
      </w:pPr>
      <w:r>
        <w:t>Section 2 (Subtitle)</w:t>
      </w:r>
    </w:p>
    <w:p w:rsidR="004B1D59" w:rsidRDefault="00C50504" w:rsidP="008D5021">
      <w:pPr>
        <w:pStyle w:val="ListParagraph"/>
        <w:numPr>
          <w:ilvl w:val="1"/>
          <w:numId w:val="7"/>
        </w:numPr>
        <w:contextualSpacing w:val="0"/>
      </w:pPr>
      <w:r>
        <w:t xml:space="preserve">Section 2 &gt; </w:t>
      </w:r>
      <w:r w:rsidR="004B1D59">
        <w:t>Sub-section 1 (Heading 5)</w:t>
      </w:r>
    </w:p>
    <w:p w:rsidR="000A7FCC" w:rsidRDefault="00C50504" w:rsidP="008D5021">
      <w:pPr>
        <w:pStyle w:val="ListParagraph"/>
        <w:numPr>
          <w:ilvl w:val="1"/>
          <w:numId w:val="7"/>
        </w:numPr>
        <w:contextualSpacing w:val="0"/>
      </w:pPr>
      <w:r>
        <w:t xml:space="preserve">Section 2 &gt; </w:t>
      </w:r>
      <w:r w:rsidR="004B1D59">
        <w:t>Sub-section 2 (Heading 5)</w:t>
      </w:r>
    </w:p>
    <w:p w:rsidR="007C4056" w:rsidRDefault="007C4056" w:rsidP="007C4056">
      <w:pPr>
        <w:pStyle w:val="ListParagraph"/>
        <w:numPr>
          <w:ilvl w:val="0"/>
          <w:numId w:val="7"/>
        </w:numPr>
        <w:contextualSpacing w:val="0"/>
      </w:pPr>
      <w:r>
        <w:t>Section 3 (Subtitle)</w:t>
      </w:r>
    </w:p>
    <w:p w:rsidR="007C4056" w:rsidRDefault="007C4056" w:rsidP="007C4056">
      <w:pPr>
        <w:pStyle w:val="ListParagraph"/>
        <w:numPr>
          <w:ilvl w:val="1"/>
          <w:numId w:val="7"/>
        </w:numPr>
        <w:contextualSpacing w:val="0"/>
      </w:pPr>
      <w:r>
        <w:t>Section 3 &gt; Sub-section 1 (Heading 5)</w:t>
      </w:r>
    </w:p>
    <w:p w:rsidR="00DD4DF3" w:rsidRDefault="00DD4DF3" w:rsidP="007C4056">
      <w:pPr>
        <w:pStyle w:val="ListParagraph"/>
        <w:numPr>
          <w:ilvl w:val="1"/>
          <w:numId w:val="7"/>
        </w:numPr>
        <w:contextualSpacing w:val="0"/>
      </w:pPr>
      <w:r>
        <w:t>Section 3 &gt; Sub-section 2 (Heading 5)</w:t>
      </w:r>
    </w:p>
    <w:p w:rsidR="00BF3BE9" w:rsidRDefault="00BF3BE9" w:rsidP="00321C61"/>
    <w:p w:rsidR="00872044" w:rsidRDefault="006F3B45" w:rsidP="00556C18">
      <w:pPr>
        <w:pStyle w:val="Subtitle"/>
      </w:pPr>
      <w:r>
        <w:t>Preparing importing data</w:t>
      </w:r>
    </w:p>
    <w:p w:rsidR="00BA58B1" w:rsidRPr="00B315F2" w:rsidRDefault="00801627" w:rsidP="003421DC">
      <w:pPr>
        <w:pStyle w:val="Heading5"/>
        <w:rPr>
          <w:b/>
        </w:rPr>
      </w:pPr>
      <w:r>
        <w:t>attachment data limitation</w:t>
      </w:r>
    </w:p>
    <w:p w:rsidR="00AB57EB" w:rsidRDefault="00801627" w:rsidP="00293F48">
      <w:pPr>
        <w:rPr>
          <w:b/>
        </w:rPr>
      </w:pPr>
      <w:r>
        <w:t>Unfortunately import scenario cannot deal with the file itself. It operates with base64 string massive.</w:t>
      </w:r>
    </w:p>
    <w:p w:rsidR="001C42CF" w:rsidRDefault="001C42CF" w:rsidP="001C42CF">
      <w:pPr>
        <w:rPr>
          <w:b/>
        </w:rPr>
      </w:pPr>
    </w:p>
    <w:p w:rsidR="001C42CF" w:rsidRPr="00CC18F2" w:rsidRDefault="00801627" w:rsidP="009A6CB1">
      <w:pPr>
        <w:pStyle w:val="Heading81"/>
      </w:pPr>
      <w:r>
        <w:t>converting files into base 64</w:t>
      </w:r>
    </w:p>
    <w:p w:rsidR="006333FD" w:rsidRDefault="00801627" w:rsidP="00293F48">
      <w:r>
        <w:t>There are a lot of ways to convert file to the base 64:</w:t>
      </w:r>
    </w:p>
    <w:p w:rsidR="00801627" w:rsidRPr="00801627" w:rsidRDefault="00801627" w:rsidP="00801627">
      <w:pPr>
        <w:pStyle w:val="ListParagraph"/>
        <w:numPr>
          <w:ilvl w:val="0"/>
          <w:numId w:val="10"/>
        </w:numPr>
        <w:rPr>
          <w:b/>
        </w:rPr>
      </w:pPr>
      <w:r>
        <w:t>You can use 3</w:t>
      </w:r>
      <w:r w:rsidRPr="00801627">
        <w:rPr>
          <w:vertAlign w:val="superscript"/>
        </w:rPr>
        <w:t>rd</w:t>
      </w:r>
      <w:r>
        <w:t xml:space="preserve"> party utilities (like Total Commander)</w:t>
      </w:r>
    </w:p>
    <w:p w:rsidR="00801627" w:rsidRPr="00801627" w:rsidRDefault="00801627" w:rsidP="00801627">
      <w:pPr>
        <w:pStyle w:val="ListParagraph"/>
        <w:numPr>
          <w:ilvl w:val="0"/>
          <w:numId w:val="10"/>
        </w:numPr>
        <w:rPr>
          <w:b/>
        </w:rPr>
      </w:pPr>
      <w:r>
        <w:t>You can use C# or any other programming environment and prepare your own converter</w:t>
      </w:r>
    </w:p>
    <w:p w:rsidR="00801627" w:rsidRPr="00F01A5F" w:rsidRDefault="00801627" w:rsidP="00F01A5F">
      <w:pPr>
        <w:pStyle w:val="ListParagraph"/>
        <w:numPr>
          <w:ilvl w:val="0"/>
          <w:numId w:val="10"/>
        </w:numPr>
        <w:rPr>
          <w:b/>
        </w:rPr>
      </w:pPr>
      <w:r>
        <w:t xml:space="preserve">You can use online converter. I found a lot of them and some of them works </w:t>
      </w:r>
      <w:proofErr w:type="gramStart"/>
      <w:r>
        <w:t>pretty well</w:t>
      </w:r>
      <w:proofErr w:type="gramEnd"/>
      <w:r>
        <w:t xml:space="preserve">. </w:t>
      </w:r>
      <w:r w:rsidR="00F01A5F">
        <w:t xml:space="preserve">Example: </w:t>
      </w:r>
      <w:hyperlink r:id="rId5" w:history="1">
        <w:r w:rsidR="00F01A5F" w:rsidRPr="00802195">
          <w:rPr>
            <w:rStyle w:val="Hyperlink"/>
          </w:rPr>
          <w:t>http://www.motobit.com/util/base64-decoder-encoder.asp</w:t>
        </w:r>
      </w:hyperlink>
    </w:p>
    <w:p w:rsidR="00F01A5F" w:rsidRPr="00801627" w:rsidRDefault="00F01A5F" w:rsidP="00F01A5F">
      <w:pPr>
        <w:pStyle w:val="ListParagraph"/>
        <w:rPr>
          <w:b/>
        </w:rPr>
      </w:pPr>
    </w:p>
    <w:p w:rsidR="00D13C4F" w:rsidRDefault="00F01A5F" w:rsidP="00F01A5F">
      <w:pPr>
        <w:pStyle w:val="Heading5"/>
      </w:pPr>
      <w:r>
        <w:t>having source data</w:t>
      </w:r>
    </w:p>
    <w:p w:rsidR="00F01A5F" w:rsidRDefault="00F01A5F" w:rsidP="00F01A5F">
      <w:r>
        <w:t>Now you just insert converted file content into the excel file:</w:t>
      </w:r>
    </w:p>
    <w:p w:rsidR="00F01A5F" w:rsidRDefault="00F01A5F" w:rsidP="00F01A5F">
      <w:r>
        <w:rPr>
          <w:noProof/>
        </w:rPr>
        <w:drawing>
          <wp:inline distT="0" distB="0" distL="0" distR="0" wp14:anchorId="3D116463" wp14:editId="6780B5B2">
            <wp:extent cx="5048955" cy="136226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048955" cy="1362265"/>
                    </a:xfrm>
                    <a:prstGeom prst="rect">
                      <a:avLst/>
                    </a:prstGeom>
                  </pic:spPr>
                </pic:pic>
              </a:graphicData>
            </a:graphic>
          </wp:inline>
        </w:drawing>
      </w:r>
    </w:p>
    <w:p w:rsidR="00F01A5F" w:rsidRDefault="00F01A5F" w:rsidP="00F01A5F"/>
    <w:p w:rsidR="00F01A5F" w:rsidRPr="00F01A5F" w:rsidRDefault="00F01A5F" w:rsidP="00F01A5F"/>
    <w:p w:rsidR="0064400D" w:rsidRDefault="00F01A5F" w:rsidP="002023D5">
      <w:pPr>
        <w:pStyle w:val="Subtitle"/>
        <w:rPr>
          <w:b/>
        </w:rPr>
      </w:pPr>
      <w:r>
        <w:t>import scenario</w:t>
      </w:r>
    </w:p>
    <w:p w:rsidR="002023D5" w:rsidRPr="00A5193C" w:rsidRDefault="00F01A5F" w:rsidP="009A6CB1">
      <w:pPr>
        <w:pStyle w:val="Heading81"/>
        <w:rPr>
          <w:b/>
        </w:rPr>
      </w:pPr>
      <w:proofErr w:type="spellStart"/>
      <w:r>
        <w:t>prerequisitions</w:t>
      </w:r>
      <w:proofErr w:type="spellEnd"/>
    </w:p>
    <w:p w:rsidR="000E4BDA" w:rsidRPr="00F01A5F" w:rsidRDefault="00F01A5F" w:rsidP="00F01A5F">
      <w:pPr>
        <w:pStyle w:val="ListParagraph"/>
        <w:numPr>
          <w:ilvl w:val="0"/>
          <w:numId w:val="11"/>
        </w:numPr>
        <w:rPr>
          <w:b/>
        </w:rPr>
      </w:pPr>
      <w:r>
        <w:t>Create the provider based on the import file</w:t>
      </w:r>
    </w:p>
    <w:p w:rsidR="00F01A5F" w:rsidRPr="00F01A5F" w:rsidRDefault="00F01A5F" w:rsidP="00F01A5F">
      <w:pPr>
        <w:pStyle w:val="ListParagraph"/>
        <w:numPr>
          <w:ilvl w:val="0"/>
          <w:numId w:val="11"/>
        </w:numPr>
        <w:rPr>
          <w:b/>
        </w:rPr>
      </w:pPr>
      <w:r>
        <w:t xml:space="preserve">Create a new import scenario and make sure the </w:t>
      </w:r>
      <w:r>
        <w:rPr>
          <w:b/>
        </w:rPr>
        <w:t>Show All Commands</w:t>
      </w:r>
      <w:r>
        <w:t xml:space="preserve"> option is enabled</w:t>
      </w:r>
    </w:p>
    <w:p w:rsidR="00B7488D" w:rsidRDefault="00B7488D" w:rsidP="00590613"/>
    <w:p w:rsidR="009C1BBE" w:rsidRPr="00A5193C" w:rsidRDefault="00F01A5F" w:rsidP="009A6CB1">
      <w:pPr>
        <w:pStyle w:val="Heading81"/>
        <w:rPr>
          <w:b/>
        </w:rPr>
      </w:pPr>
      <w:r>
        <w:t>having it done</w:t>
      </w:r>
    </w:p>
    <w:p w:rsidR="00216522" w:rsidRDefault="00F01A5F">
      <w:r>
        <w:t xml:space="preserve">Here is how it should </w:t>
      </w:r>
      <w:proofErr w:type="gramStart"/>
      <w:r>
        <w:t>looks</w:t>
      </w:r>
      <w:proofErr w:type="gramEnd"/>
      <w:r>
        <w:t xml:space="preserve"> like:</w:t>
      </w:r>
    </w:p>
    <w:p w:rsidR="00F01A5F" w:rsidRDefault="00F01A5F">
      <w:r>
        <w:rPr>
          <w:noProof/>
        </w:rPr>
        <w:drawing>
          <wp:inline distT="0" distB="0" distL="0" distR="0" wp14:anchorId="64AA4D5D" wp14:editId="0339F7D9">
            <wp:extent cx="5943600" cy="24053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2405380"/>
                    </a:xfrm>
                    <a:prstGeom prst="rect">
                      <a:avLst/>
                    </a:prstGeom>
                  </pic:spPr>
                </pic:pic>
              </a:graphicData>
            </a:graphic>
          </wp:inline>
        </w:drawing>
      </w:r>
    </w:p>
    <w:p w:rsidR="00F01A5F" w:rsidRDefault="00F01A5F"/>
    <w:p w:rsidR="00F01A5F" w:rsidRDefault="00F01A5F">
      <w:r>
        <w:t xml:space="preserve">There are 2 major </w:t>
      </w:r>
      <w:proofErr w:type="gramStart"/>
      <w:r>
        <w:t>thing</w:t>
      </w:r>
      <w:proofErr w:type="gramEnd"/>
      <w:r>
        <w:t>:</w:t>
      </w:r>
    </w:p>
    <w:p w:rsidR="00F01A5F" w:rsidRDefault="00F01A5F" w:rsidP="00F01A5F">
      <w:pPr>
        <w:pStyle w:val="ListParagraph"/>
        <w:numPr>
          <w:ilvl w:val="0"/>
          <w:numId w:val="12"/>
        </w:numPr>
      </w:pPr>
      <w:r>
        <w:t>This is how the attachment will be named in the system – “</w:t>
      </w:r>
      <w:r w:rsidR="00E440D7">
        <w:t>&amp;&lt;filename</w:t>
      </w:r>
      <w:proofErr w:type="gramStart"/>
      <w:r w:rsidR="00E440D7">
        <w:t>&gt;.&lt;</w:t>
      </w:r>
      <w:proofErr w:type="gramEnd"/>
      <w:r w:rsidR="00E440D7">
        <w:t>file extension&gt;”. Make sure that the extension is provided and allowed in the system.</w:t>
      </w:r>
    </w:p>
    <w:p w:rsidR="00E440D7" w:rsidRDefault="00E440D7" w:rsidP="00F01A5F">
      <w:pPr>
        <w:pStyle w:val="ListParagraph"/>
        <w:numPr>
          <w:ilvl w:val="0"/>
          <w:numId w:val="12"/>
        </w:numPr>
      </w:pPr>
      <w:r>
        <w:t xml:space="preserve">The internal link to the file must be placed into the </w:t>
      </w:r>
      <w:proofErr w:type="spellStart"/>
      <w:r>
        <w:t>ImageUrl</w:t>
      </w:r>
      <w:proofErr w:type="spellEnd"/>
      <w:r>
        <w:t xml:space="preserve"> field. This link is autogenerated by the process so we just need to </w:t>
      </w:r>
      <w:r w:rsidR="0069422E">
        <w:t>replicate it in out import scenario. Here is the formula:</w:t>
      </w:r>
    </w:p>
    <w:p w:rsidR="0069422E" w:rsidRDefault="0069422E" w:rsidP="0069422E">
      <w:pPr>
        <w:pStyle w:val="ListParagraph"/>
      </w:pPr>
      <w:r w:rsidRPr="0069422E">
        <w:t>='Import by Scenario ('+</w:t>
      </w:r>
      <w:proofErr w:type="spellStart"/>
      <w:proofErr w:type="gramStart"/>
      <w:r w:rsidRPr="0069422E">
        <w:t>PadRight</w:t>
      </w:r>
      <w:proofErr w:type="spellEnd"/>
      <w:r w:rsidRPr="0069422E">
        <w:t>(</w:t>
      </w:r>
      <w:proofErr w:type="spellStart"/>
      <w:proofErr w:type="gramEnd"/>
      <w:r w:rsidRPr="0069422E">
        <w:t>UCase</w:t>
      </w:r>
      <w:proofErr w:type="spellEnd"/>
      <w:r w:rsidRPr="0069422E">
        <w:t>([Inventory ID]), 12, ' ')+')\\pict.jpg'</w:t>
      </w:r>
    </w:p>
    <w:p w:rsidR="0069422E" w:rsidRDefault="0069422E" w:rsidP="0069422E">
      <w:pPr>
        <w:pStyle w:val="ListParagraph"/>
      </w:pPr>
    </w:p>
    <w:p w:rsidR="0069422E" w:rsidRDefault="0069422E" w:rsidP="0069422E">
      <w:pPr>
        <w:pStyle w:val="ListParagraph"/>
      </w:pPr>
      <w:r>
        <w:t>Where:</w:t>
      </w:r>
    </w:p>
    <w:p w:rsidR="0069422E" w:rsidRDefault="0069422E" w:rsidP="0069422E">
      <w:pPr>
        <w:pStyle w:val="ListParagraph"/>
      </w:pPr>
      <w:r>
        <w:t>‘Import by Scenario’ – prefix generated by the system</w:t>
      </w:r>
    </w:p>
    <w:p w:rsidR="0069422E" w:rsidRDefault="0069422E" w:rsidP="0069422E">
      <w:pPr>
        <w:pStyle w:val="ListParagraph"/>
      </w:pPr>
      <w:r w:rsidRPr="0069422E">
        <w:t>[Inventory ID]</w:t>
      </w:r>
      <w:r>
        <w:t xml:space="preserve"> – the column for inventory item code in the import file</w:t>
      </w:r>
    </w:p>
    <w:p w:rsidR="0069422E" w:rsidRDefault="0069422E" w:rsidP="0069422E">
      <w:pPr>
        <w:pStyle w:val="ListParagraph"/>
      </w:pPr>
      <w:r>
        <w:t>12 – the length of the inventory item segment</w:t>
      </w:r>
    </w:p>
    <w:p w:rsidR="0069422E" w:rsidRDefault="0069422E" w:rsidP="0069422E">
      <w:pPr>
        <w:pStyle w:val="ListParagraph"/>
      </w:pPr>
      <w:r>
        <w:t xml:space="preserve">pict.jpg – the name of the attachment we are using in this </w:t>
      </w:r>
      <w:proofErr w:type="gramStart"/>
      <w:r>
        <w:t>particular scenario</w:t>
      </w:r>
      <w:proofErr w:type="gramEnd"/>
    </w:p>
    <w:p w:rsidR="0069422E" w:rsidRDefault="0069422E" w:rsidP="0069422E">
      <w:pPr>
        <w:pStyle w:val="ListParagraph"/>
      </w:pPr>
    </w:p>
    <w:p w:rsidR="0069422E" w:rsidRDefault="0069422E" w:rsidP="0069422E">
      <w:pPr>
        <w:pStyle w:val="ListParagraph"/>
      </w:pPr>
      <w:proofErr w:type="gramStart"/>
      <w:r>
        <w:t>As a result of</w:t>
      </w:r>
      <w:proofErr w:type="gramEnd"/>
      <w:r>
        <w:t xml:space="preserve"> this formula the </w:t>
      </w:r>
      <w:proofErr w:type="spellStart"/>
      <w:r>
        <w:t>ImageURL</w:t>
      </w:r>
      <w:proofErr w:type="spellEnd"/>
      <w:r>
        <w:t xml:space="preserve"> would be </w:t>
      </w:r>
    </w:p>
    <w:p w:rsidR="0069422E" w:rsidRDefault="0069422E" w:rsidP="0069422E">
      <w:pPr>
        <w:pStyle w:val="ListParagraph"/>
        <w:rPr>
          <w:i/>
        </w:rPr>
      </w:pPr>
      <w:r w:rsidRPr="0069422E">
        <w:rPr>
          <w:i/>
        </w:rPr>
        <w:t xml:space="preserve">Import by Scenario (TESTNEW1  </w:t>
      </w:r>
      <w:proofErr w:type="gramStart"/>
      <w:r w:rsidRPr="0069422E">
        <w:rPr>
          <w:i/>
        </w:rPr>
        <w:t xml:space="preserve">  )</w:t>
      </w:r>
      <w:proofErr w:type="gramEnd"/>
      <w:r w:rsidRPr="0069422E">
        <w:rPr>
          <w:i/>
        </w:rPr>
        <w:t>\pict.jpg</w:t>
      </w:r>
    </w:p>
    <w:p w:rsidR="0069422E" w:rsidRDefault="0069422E" w:rsidP="0069422E">
      <w:pPr>
        <w:pStyle w:val="ListParagraph"/>
      </w:pPr>
      <w:r>
        <w:t>for the example above.</w:t>
      </w:r>
    </w:p>
    <w:p w:rsidR="0069422E" w:rsidRPr="0069422E" w:rsidRDefault="0069422E" w:rsidP="0069422E">
      <w:pPr>
        <w:pStyle w:val="ListParagraph"/>
      </w:pPr>
      <w:r>
        <w:lastRenderedPageBreak/>
        <w:t xml:space="preserve">And this is it. We’re done. </w:t>
      </w:r>
    </w:p>
    <w:sectPr w:rsidR="0069422E" w:rsidRPr="006942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altName w:val="Calibri"/>
    <w:charset w:val="00"/>
    <w:family w:val="swiss"/>
    <w:pitch w:val="variable"/>
    <w:sig w:usb0="00000001" w:usb1="5000ECFF" w:usb2="00000021" w:usb3="00000000" w:csb0="0000019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Tw Cen MT">
    <w:panose1 w:val="020B06020201040206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F52D0"/>
    <w:multiLevelType w:val="hybridMultilevel"/>
    <w:tmpl w:val="5E6AA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6765B4"/>
    <w:multiLevelType w:val="hybridMultilevel"/>
    <w:tmpl w:val="0FA6DA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25426AE"/>
    <w:multiLevelType w:val="hybridMultilevel"/>
    <w:tmpl w:val="C0924A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A581BE1"/>
    <w:multiLevelType w:val="hybridMultilevel"/>
    <w:tmpl w:val="79AA14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FC62F75"/>
    <w:multiLevelType w:val="hybridMultilevel"/>
    <w:tmpl w:val="A64C3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6F087C"/>
    <w:multiLevelType w:val="hybridMultilevel"/>
    <w:tmpl w:val="7BEA61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18907A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1E54C4C"/>
    <w:multiLevelType w:val="hybridMultilevel"/>
    <w:tmpl w:val="1A78CE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111708"/>
    <w:multiLevelType w:val="hybridMultilevel"/>
    <w:tmpl w:val="8800FD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C2047A7"/>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15:restartNumberingAfterBreak="0">
    <w:nsid w:val="6DF779E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78220CF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1"/>
  </w:num>
  <w:num w:numId="3">
    <w:abstractNumId w:val="6"/>
  </w:num>
  <w:num w:numId="4">
    <w:abstractNumId w:val="11"/>
  </w:num>
  <w:num w:numId="5">
    <w:abstractNumId w:val="3"/>
  </w:num>
  <w:num w:numId="6">
    <w:abstractNumId w:val="9"/>
  </w:num>
  <w:num w:numId="7">
    <w:abstractNumId w:val="8"/>
  </w:num>
  <w:num w:numId="8">
    <w:abstractNumId w:val="2"/>
  </w:num>
  <w:num w:numId="9">
    <w:abstractNumId w:val="10"/>
  </w:num>
  <w:num w:numId="10">
    <w:abstractNumId w:val="0"/>
  </w:num>
  <w:num w:numId="11">
    <w:abstractNumId w:val="4"/>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518"/>
    <w:rsid w:val="00001131"/>
    <w:rsid w:val="00017518"/>
    <w:rsid w:val="000201F6"/>
    <w:rsid w:val="00064E36"/>
    <w:rsid w:val="00086191"/>
    <w:rsid w:val="00090D31"/>
    <w:rsid w:val="000A7BA7"/>
    <w:rsid w:val="000A7FCC"/>
    <w:rsid w:val="000E4BDA"/>
    <w:rsid w:val="000F144B"/>
    <w:rsid w:val="00104F5F"/>
    <w:rsid w:val="00146EE2"/>
    <w:rsid w:val="001579C5"/>
    <w:rsid w:val="001605E2"/>
    <w:rsid w:val="0017034A"/>
    <w:rsid w:val="00176DF2"/>
    <w:rsid w:val="00177948"/>
    <w:rsid w:val="001816F1"/>
    <w:rsid w:val="001B2DAD"/>
    <w:rsid w:val="001C42CF"/>
    <w:rsid w:val="001D662E"/>
    <w:rsid w:val="001E645F"/>
    <w:rsid w:val="002023D5"/>
    <w:rsid w:val="00216522"/>
    <w:rsid w:val="002357CE"/>
    <w:rsid w:val="002576EC"/>
    <w:rsid w:val="002634FA"/>
    <w:rsid w:val="00291ACA"/>
    <w:rsid w:val="00293F48"/>
    <w:rsid w:val="002B0FAE"/>
    <w:rsid w:val="002C5FEA"/>
    <w:rsid w:val="002C68F9"/>
    <w:rsid w:val="0031706B"/>
    <w:rsid w:val="00317BA0"/>
    <w:rsid w:val="00321C61"/>
    <w:rsid w:val="00324D1A"/>
    <w:rsid w:val="00333BB3"/>
    <w:rsid w:val="003421DC"/>
    <w:rsid w:val="0035498D"/>
    <w:rsid w:val="00360A84"/>
    <w:rsid w:val="00370516"/>
    <w:rsid w:val="00374738"/>
    <w:rsid w:val="003C1969"/>
    <w:rsid w:val="003C28D3"/>
    <w:rsid w:val="003C513A"/>
    <w:rsid w:val="003E2673"/>
    <w:rsid w:val="003F4450"/>
    <w:rsid w:val="003F4537"/>
    <w:rsid w:val="003F6F83"/>
    <w:rsid w:val="00411886"/>
    <w:rsid w:val="00413433"/>
    <w:rsid w:val="004232B0"/>
    <w:rsid w:val="004671AB"/>
    <w:rsid w:val="004B1D59"/>
    <w:rsid w:val="004B71CB"/>
    <w:rsid w:val="004B7C9C"/>
    <w:rsid w:val="004C2E3F"/>
    <w:rsid w:val="004C741C"/>
    <w:rsid w:val="004D2034"/>
    <w:rsid w:val="004E45C0"/>
    <w:rsid w:val="00521416"/>
    <w:rsid w:val="00522327"/>
    <w:rsid w:val="0054656C"/>
    <w:rsid w:val="00556C18"/>
    <w:rsid w:val="00590613"/>
    <w:rsid w:val="00590DDE"/>
    <w:rsid w:val="005A0923"/>
    <w:rsid w:val="005A2C85"/>
    <w:rsid w:val="005B0188"/>
    <w:rsid w:val="005B1680"/>
    <w:rsid w:val="005C6DE9"/>
    <w:rsid w:val="0060744A"/>
    <w:rsid w:val="006333FD"/>
    <w:rsid w:val="00643F9C"/>
    <w:rsid w:val="0064400D"/>
    <w:rsid w:val="0064726F"/>
    <w:rsid w:val="00671CBA"/>
    <w:rsid w:val="0068234F"/>
    <w:rsid w:val="006872C1"/>
    <w:rsid w:val="0069422E"/>
    <w:rsid w:val="006A1019"/>
    <w:rsid w:val="006F3B45"/>
    <w:rsid w:val="006F4F8F"/>
    <w:rsid w:val="00722EB7"/>
    <w:rsid w:val="00735E17"/>
    <w:rsid w:val="00771AA6"/>
    <w:rsid w:val="007B1A8C"/>
    <w:rsid w:val="007C4056"/>
    <w:rsid w:val="00801627"/>
    <w:rsid w:val="008114B0"/>
    <w:rsid w:val="0082100B"/>
    <w:rsid w:val="0082574F"/>
    <w:rsid w:val="00844217"/>
    <w:rsid w:val="00855078"/>
    <w:rsid w:val="00872044"/>
    <w:rsid w:val="00875BB3"/>
    <w:rsid w:val="008A575A"/>
    <w:rsid w:val="008A5FE5"/>
    <w:rsid w:val="008B0713"/>
    <w:rsid w:val="008D5021"/>
    <w:rsid w:val="008E0DFD"/>
    <w:rsid w:val="00900CA8"/>
    <w:rsid w:val="0092654C"/>
    <w:rsid w:val="00931BD3"/>
    <w:rsid w:val="0094461C"/>
    <w:rsid w:val="00955A19"/>
    <w:rsid w:val="0098536D"/>
    <w:rsid w:val="009A6CB1"/>
    <w:rsid w:val="009C1BBE"/>
    <w:rsid w:val="009D3017"/>
    <w:rsid w:val="00A3682E"/>
    <w:rsid w:val="00A5193C"/>
    <w:rsid w:val="00A77910"/>
    <w:rsid w:val="00A813B1"/>
    <w:rsid w:val="00A879C8"/>
    <w:rsid w:val="00AA4AC3"/>
    <w:rsid w:val="00AB57EB"/>
    <w:rsid w:val="00AD6E66"/>
    <w:rsid w:val="00B144ED"/>
    <w:rsid w:val="00B16002"/>
    <w:rsid w:val="00B178CE"/>
    <w:rsid w:val="00B234DF"/>
    <w:rsid w:val="00B315F2"/>
    <w:rsid w:val="00B51B16"/>
    <w:rsid w:val="00B52A83"/>
    <w:rsid w:val="00B7488D"/>
    <w:rsid w:val="00BA58B1"/>
    <w:rsid w:val="00BC67CA"/>
    <w:rsid w:val="00BE4575"/>
    <w:rsid w:val="00BF3BE9"/>
    <w:rsid w:val="00BF4D39"/>
    <w:rsid w:val="00C2552B"/>
    <w:rsid w:val="00C371FB"/>
    <w:rsid w:val="00C44F54"/>
    <w:rsid w:val="00C50504"/>
    <w:rsid w:val="00C511A7"/>
    <w:rsid w:val="00C7770D"/>
    <w:rsid w:val="00C9410D"/>
    <w:rsid w:val="00C95B69"/>
    <w:rsid w:val="00CC18F2"/>
    <w:rsid w:val="00CC1F78"/>
    <w:rsid w:val="00CC6207"/>
    <w:rsid w:val="00CE693A"/>
    <w:rsid w:val="00D01742"/>
    <w:rsid w:val="00D11D7D"/>
    <w:rsid w:val="00D13C4F"/>
    <w:rsid w:val="00D82D4E"/>
    <w:rsid w:val="00D86C41"/>
    <w:rsid w:val="00D9562F"/>
    <w:rsid w:val="00DA3197"/>
    <w:rsid w:val="00DB677D"/>
    <w:rsid w:val="00DD4DF3"/>
    <w:rsid w:val="00E1665C"/>
    <w:rsid w:val="00E231F6"/>
    <w:rsid w:val="00E233CD"/>
    <w:rsid w:val="00E40C67"/>
    <w:rsid w:val="00E40EDA"/>
    <w:rsid w:val="00E440D7"/>
    <w:rsid w:val="00E44A37"/>
    <w:rsid w:val="00E74668"/>
    <w:rsid w:val="00E930CE"/>
    <w:rsid w:val="00E97BFB"/>
    <w:rsid w:val="00E97C37"/>
    <w:rsid w:val="00EA3F0B"/>
    <w:rsid w:val="00EA6881"/>
    <w:rsid w:val="00ED48BA"/>
    <w:rsid w:val="00EF31CC"/>
    <w:rsid w:val="00F01A5F"/>
    <w:rsid w:val="00F214BF"/>
    <w:rsid w:val="00F3417B"/>
    <w:rsid w:val="00F54754"/>
    <w:rsid w:val="00FE12EC"/>
    <w:rsid w:val="00FF41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D54D9C-D3F3-4B77-A8F6-9F64FDBEC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879C8"/>
    <w:pPr>
      <w:spacing w:after="0" w:line="240" w:lineRule="auto"/>
    </w:pPr>
    <w:rPr>
      <w:rFonts w:ascii="Palatino Linotype" w:hAnsi="Palatino Linotype"/>
      <w:sz w:val="24"/>
    </w:rPr>
  </w:style>
  <w:style w:type="paragraph" w:styleId="Heading1">
    <w:name w:val="heading 1"/>
    <w:basedOn w:val="Normal"/>
    <w:next w:val="Normal"/>
    <w:link w:val="Heading1Char"/>
    <w:uiPriority w:val="9"/>
    <w:qFormat/>
    <w:rsid w:val="004B7C9C"/>
    <w:pPr>
      <w:pBdr>
        <w:top w:val="single" w:sz="24" w:space="0" w:color="0F0A6C"/>
        <w:left w:val="single" w:sz="24" w:space="0" w:color="0F0A6C"/>
        <w:bottom w:val="single" w:sz="24" w:space="0" w:color="0F0A6C"/>
        <w:right w:val="single" w:sz="24" w:space="0" w:color="0F0A6C"/>
      </w:pBdr>
      <w:shd w:val="clear" w:color="auto" w:fill="0F0A6C"/>
      <w:outlineLvl w:val="0"/>
    </w:pPr>
    <w:rPr>
      <w:rFonts w:ascii="Verdana" w:hAnsi="Verdana"/>
      <w:caps/>
      <w:color w:val="FFFFFF" w:themeColor="background1"/>
      <w:spacing w:val="15"/>
      <w:sz w:val="28"/>
      <w:szCs w:val="22"/>
    </w:rPr>
  </w:style>
  <w:style w:type="paragraph" w:styleId="Heading2">
    <w:name w:val="heading 2"/>
    <w:basedOn w:val="Normal"/>
    <w:next w:val="Normal"/>
    <w:link w:val="Heading2Char"/>
    <w:uiPriority w:val="9"/>
    <w:unhideWhenUsed/>
    <w:rsid w:val="0094461C"/>
    <w:pPr>
      <w:pBdr>
        <w:top w:val="single" w:sz="24" w:space="0" w:color="D1EEF9" w:themeColor="accent1" w:themeTint="33"/>
        <w:left w:val="single" w:sz="24" w:space="0" w:color="D1EEF9" w:themeColor="accent1" w:themeTint="33"/>
        <w:bottom w:val="single" w:sz="24" w:space="0" w:color="D1EEF9" w:themeColor="accent1" w:themeTint="33"/>
        <w:right w:val="single" w:sz="24" w:space="0" w:color="D1EEF9" w:themeColor="accent1" w:themeTint="33"/>
      </w:pBdr>
      <w:shd w:val="clear" w:color="auto" w:fill="D1EEF9" w:themeFill="accent1" w:themeFillTint="33"/>
      <w:outlineLvl w:val="1"/>
    </w:pPr>
    <w:rPr>
      <w:rFonts w:ascii="Tw Cen MT" w:hAnsi="Tw Cen MT"/>
      <w:b/>
      <w:caps/>
      <w:spacing w:val="15"/>
      <w:sz w:val="26"/>
    </w:rPr>
  </w:style>
  <w:style w:type="paragraph" w:styleId="Heading3">
    <w:name w:val="heading 3"/>
    <w:basedOn w:val="Normal"/>
    <w:next w:val="Normal"/>
    <w:link w:val="Heading3Char"/>
    <w:uiPriority w:val="9"/>
    <w:unhideWhenUsed/>
    <w:rsid w:val="0094461C"/>
    <w:pPr>
      <w:pBdr>
        <w:top w:val="single" w:sz="6" w:space="2" w:color="1CADE4" w:themeColor="accent1"/>
      </w:pBdr>
      <w:spacing w:before="300"/>
      <w:outlineLvl w:val="2"/>
    </w:pPr>
    <w:rPr>
      <w:caps/>
      <w:color w:val="0D5571" w:themeColor="accent1" w:themeShade="7F"/>
      <w:spacing w:val="15"/>
      <w:sz w:val="20"/>
    </w:rPr>
  </w:style>
  <w:style w:type="paragraph" w:styleId="Heading4">
    <w:name w:val="heading 4"/>
    <w:basedOn w:val="Normal"/>
    <w:next w:val="Normal"/>
    <w:link w:val="Heading4Char"/>
    <w:uiPriority w:val="9"/>
    <w:unhideWhenUsed/>
    <w:qFormat/>
    <w:rsid w:val="00CC1F78"/>
    <w:pPr>
      <w:pBdr>
        <w:top w:val="dotted" w:sz="6" w:space="2" w:color="0F0A6C"/>
      </w:pBdr>
      <w:spacing w:before="200"/>
      <w:outlineLvl w:val="3"/>
    </w:pPr>
    <w:rPr>
      <w:rFonts w:ascii="Verdana" w:hAnsi="Verdana"/>
      <w:caps/>
      <w:color w:val="0F0A6C"/>
      <w:spacing w:val="10"/>
      <w:sz w:val="20"/>
    </w:rPr>
  </w:style>
  <w:style w:type="paragraph" w:styleId="Heading5">
    <w:name w:val="heading 5"/>
    <w:basedOn w:val="Normal"/>
    <w:next w:val="Normal"/>
    <w:link w:val="Heading5Char"/>
    <w:uiPriority w:val="9"/>
    <w:unhideWhenUsed/>
    <w:qFormat/>
    <w:rsid w:val="00CC1F78"/>
    <w:pPr>
      <w:pBdr>
        <w:bottom w:val="single" w:sz="6" w:space="1" w:color="0F0A6C"/>
      </w:pBdr>
      <w:outlineLvl w:val="4"/>
    </w:pPr>
    <w:rPr>
      <w:caps/>
      <w:color w:val="0F0A6C"/>
      <w:spacing w:val="10"/>
    </w:rPr>
  </w:style>
  <w:style w:type="paragraph" w:styleId="Heading6">
    <w:name w:val="heading 6"/>
    <w:basedOn w:val="Normal"/>
    <w:next w:val="Normal"/>
    <w:link w:val="Heading6Char"/>
    <w:uiPriority w:val="9"/>
    <w:unhideWhenUsed/>
    <w:rsid w:val="0094461C"/>
    <w:pPr>
      <w:pBdr>
        <w:bottom w:val="dotted" w:sz="6" w:space="1" w:color="1CADE4" w:themeColor="accent1"/>
      </w:pBdr>
      <w:spacing w:before="200"/>
      <w:outlineLvl w:val="5"/>
    </w:pPr>
    <w:rPr>
      <w:caps/>
      <w:color w:val="1481AB" w:themeColor="accent1" w:themeShade="BF"/>
      <w:spacing w:val="10"/>
      <w:sz w:val="20"/>
    </w:rPr>
  </w:style>
  <w:style w:type="paragraph" w:styleId="Heading7">
    <w:name w:val="heading 7"/>
    <w:basedOn w:val="Normal"/>
    <w:next w:val="Normal"/>
    <w:link w:val="Heading7Char"/>
    <w:uiPriority w:val="9"/>
    <w:semiHidden/>
    <w:unhideWhenUsed/>
    <w:rsid w:val="0094461C"/>
    <w:pPr>
      <w:spacing w:before="200"/>
      <w:outlineLvl w:val="6"/>
    </w:pPr>
    <w:rPr>
      <w:caps/>
      <w:color w:val="1481AB" w:themeColor="accent1" w:themeShade="BF"/>
      <w:spacing w:val="10"/>
      <w:sz w:val="20"/>
    </w:rPr>
  </w:style>
  <w:style w:type="paragraph" w:styleId="Heading8">
    <w:name w:val="heading 8"/>
    <w:basedOn w:val="Normal"/>
    <w:next w:val="Normal"/>
    <w:link w:val="Heading8Char"/>
    <w:uiPriority w:val="9"/>
    <w:semiHidden/>
    <w:unhideWhenUsed/>
    <w:qFormat/>
    <w:rsid w:val="0094461C"/>
    <w:pPr>
      <w:spacing w:before="200"/>
      <w:outlineLvl w:val="7"/>
    </w:pPr>
    <w:rPr>
      <w:caps/>
      <w:spacing w:val="10"/>
      <w:sz w:val="18"/>
      <w:szCs w:val="18"/>
    </w:rPr>
  </w:style>
  <w:style w:type="paragraph" w:styleId="Heading9">
    <w:name w:val="heading 9"/>
    <w:basedOn w:val="Normal"/>
    <w:next w:val="Normal"/>
    <w:link w:val="Heading9Char"/>
    <w:uiPriority w:val="9"/>
    <w:semiHidden/>
    <w:unhideWhenUsed/>
    <w:qFormat/>
    <w:rsid w:val="0094461C"/>
    <w:pPr>
      <w:spacing w:before="20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7C9C"/>
    <w:rPr>
      <w:rFonts w:ascii="Verdana" w:hAnsi="Verdana"/>
      <w:caps/>
      <w:color w:val="FFFFFF" w:themeColor="background1"/>
      <w:spacing w:val="15"/>
      <w:sz w:val="28"/>
      <w:szCs w:val="22"/>
      <w:shd w:val="clear" w:color="auto" w:fill="0F0A6C"/>
    </w:rPr>
  </w:style>
  <w:style w:type="character" w:customStyle="1" w:styleId="Heading2Char">
    <w:name w:val="Heading 2 Char"/>
    <w:basedOn w:val="DefaultParagraphFont"/>
    <w:link w:val="Heading2"/>
    <w:uiPriority w:val="9"/>
    <w:rsid w:val="0094461C"/>
    <w:rPr>
      <w:rFonts w:ascii="Tw Cen MT" w:hAnsi="Tw Cen MT"/>
      <w:b/>
      <w:caps/>
      <w:spacing w:val="15"/>
      <w:sz w:val="26"/>
      <w:shd w:val="clear" w:color="auto" w:fill="D1EEF9" w:themeFill="accent1" w:themeFillTint="33"/>
    </w:rPr>
  </w:style>
  <w:style w:type="character" w:customStyle="1" w:styleId="Heading3Char">
    <w:name w:val="Heading 3 Char"/>
    <w:basedOn w:val="DefaultParagraphFont"/>
    <w:link w:val="Heading3"/>
    <w:uiPriority w:val="9"/>
    <w:rsid w:val="0094461C"/>
    <w:rPr>
      <w:caps/>
      <w:color w:val="0D5571" w:themeColor="accent1" w:themeShade="7F"/>
      <w:spacing w:val="15"/>
    </w:rPr>
  </w:style>
  <w:style w:type="character" w:customStyle="1" w:styleId="Heading4Char">
    <w:name w:val="Heading 4 Char"/>
    <w:basedOn w:val="DefaultParagraphFont"/>
    <w:link w:val="Heading4"/>
    <w:uiPriority w:val="9"/>
    <w:rsid w:val="00CC1F78"/>
    <w:rPr>
      <w:rFonts w:ascii="Verdana" w:hAnsi="Verdana"/>
      <w:caps/>
      <w:color w:val="0F0A6C"/>
      <w:spacing w:val="10"/>
    </w:rPr>
  </w:style>
  <w:style w:type="character" w:customStyle="1" w:styleId="Heading5Char">
    <w:name w:val="Heading 5 Char"/>
    <w:basedOn w:val="DefaultParagraphFont"/>
    <w:link w:val="Heading5"/>
    <w:uiPriority w:val="9"/>
    <w:rsid w:val="00CC1F78"/>
    <w:rPr>
      <w:rFonts w:ascii="Palatino Linotype" w:hAnsi="Palatino Linotype"/>
      <w:caps/>
      <w:color w:val="0F0A6C"/>
      <w:spacing w:val="10"/>
      <w:sz w:val="24"/>
    </w:rPr>
  </w:style>
  <w:style w:type="character" w:customStyle="1" w:styleId="Heading6Char">
    <w:name w:val="Heading 6 Char"/>
    <w:basedOn w:val="DefaultParagraphFont"/>
    <w:link w:val="Heading6"/>
    <w:uiPriority w:val="9"/>
    <w:rsid w:val="0094461C"/>
    <w:rPr>
      <w:caps/>
      <w:color w:val="1481AB" w:themeColor="accent1" w:themeShade="BF"/>
      <w:spacing w:val="10"/>
    </w:rPr>
  </w:style>
  <w:style w:type="character" w:customStyle="1" w:styleId="Heading7Char">
    <w:name w:val="Heading 7 Char"/>
    <w:basedOn w:val="DefaultParagraphFont"/>
    <w:link w:val="Heading7"/>
    <w:uiPriority w:val="9"/>
    <w:semiHidden/>
    <w:rsid w:val="0094461C"/>
    <w:rPr>
      <w:caps/>
      <w:color w:val="1481AB" w:themeColor="accent1" w:themeShade="BF"/>
      <w:spacing w:val="10"/>
    </w:rPr>
  </w:style>
  <w:style w:type="character" w:customStyle="1" w:styleId="Heading8Char">
    <w:name w:val="Heading 8 Char"/>
    <w:basedOn w:val="DefaultParagraphFont"/>
    <w:link w:val="Heading8"/>
    <w:uiPriority w:val="9"/>
    <w:semiHidden/>
    <w:rsid w:val="0094461C"/>
    <w:rPr>
      <w:caps/>
      <w:spacing w:val="10"/>
      <w:sz w:val="18"/>
      <w:szCs w:val="18"/>
    </w:rPr>
  </w:style>
  <w:style w:type="character" w:customStyle="1" w:styleId="Heading9Char">
    <w:name w:val="Heading 9 Char"/>
    <w:basedOn w:val="DefaultParagraphFont"/>
    <w:link w:val="Heading9"/>
    <w:uiPriority w:val="9"/>
    <w:semiHidden/>
    <w:rsid w:val="0094461C"/>
    <w:rPr>
      <w:i/>
      <w:iCs/>
      <w:caps/>
      <w:spacing w:val="10"/>
      <w:sz w:val="18"/>
      <w:szCs w:val="18"/>
    </w:rPr>
  </w:style>
  <w:style w:type="paragraph" w:styleId="Caption">
    <w:name w:val="caption"/>
    <w:basedOn w:val="Normal"/>
    <w:next w:val="Normal"/>
    <w:uiPriority w:val="35"/>
    <w:semiHidden/>
    <w:unhideWhenUsed/>
    <w:qFormat/>
    <w:rsid w:val="0094461C"/>
    <w:rPr>
      <w:b/>
      <w:bCs/>
      <w:color w:val="1481AB" w:themeColor="accent1" w:themeShade="BF"/>
      <w:sz w:val="16"/>
      <w:szCs w:val="16"/>
    </w:rPr>
  </w:style>
  <w:style w:type="paragraph" w:styleId="Title">
    <w:name w:val="Title"/>
    <w:basedOn w:val="Normal"/>
    <w:next w:val="Normal"/>
    <w:link w:val="TitleChar"/>
    <w:uiPriority w:val="10"/>
    <w:qFormat/>
    <w:rsid w:val="00A879C8"/>
    <w:rPr>
      <w:rFonts w:ascii="Verdana" w:eastAsiaTheme="majorEastAsia" w:hAnsi="Verdana" w:cstheme="majorBidi"/>
      <w:caps/>
      <w:color w:val="0F0A6C"/>
      <w:spacing w:val="10"/>
      <w:sz w:val="36"/>
      <w:szCs w:val="52"/>
    </w:rPr>
  </w:style>
  <w:style w:type="character" w:customStyle="1" w:styleId="TitleChar">
    <w:name w:val="Title Char"/>
    <w:basedOn w:val="DefaultParagraphFont"/>
    <w:link w:val="Title"/>
    <w:uiPriority w:val="10"/>
    <w:rsid w:val="00A879C8"/>
    <w:rPr>
      <w:rFonts w:ascii="Verdana" w:eastAsiaTheme="majorEastAsia" w:hAnsi="Verdana" w:cstheme="majorBidi"/>
      <w:caps/>
      <w:color w:val="0F0A6C"/>
      <w:spacing w:val="10"/>
      <w:sz w:val="36"/>
      <w:szCs w:val="52"/>
    </w:rPr>
  </w:style>
  <w:style w:type="paragraph" w:styleId="Subtitle">
    <w:name w:val="Subtitle"/>
    <w:basedOn w:val="Normal"/>
    <w:next w:val="Normal"/>
    <w:link w:val="SubtitleChar"/>
    <w:uiPriority w:val="11"/>
    <w:qFormat/>
    <w:rsid w:val="004C2E3F"/>
    <w:rPr>
      <w:rFonts w:ascii="Verdana" w:hAnsi="Verdana"/>
      <w:caps/>
      <w:color w:val="0F0A6C"/>
      <w:spacing w:val="10"/>
      <w:sz w:val="28"/>
      <w:szCs w:val="21"/>
    </w:rPr>
  </w:style>
  <w:style w:type="character" w:customStyle="1" w:styleId="SubtitleChar">
    <w:name w:val="Subtitle Char"/>
    <w:basedOn w:val="DefaultParagraphFont"/>
    <w:link w:val="Subtitle"/>
    <w:uiPriority w:val="11"/>
    <w:rsid w:val="004C2E3F"/>
    <w:rPr>
      <w:rFonts w:ascii="Verdana" w:hAnsi="Verdana"/>
      <w:caps/>
      <w:color w:val="0F0A6C"/>
      <w:spacing w:val="10"/>
      <w:sz w:val="28"/>
      <w:szCs w:val="21"/>
    </w:rPr>
  </w:style>
  <w:style w:type="character" w:styleId="Strong">
    <w:name w:val="Strong"/>
    <w:uiPriority w:val="22"/>
    <w:rsid w:val="0094461C"/>
    <w:rPr>
      <w:b/>
      <w:bCs/>
    </w:rPr>
  </w:style>
  <w:style w:type="character" w:styleId="Emphasis">
    <w:name w:val="Emphasis"/>
    <w:uiPriority w:val="20"/>
    <w:rsid w:val="0094461C"/>
    <w:rPr>
      <w:caps/>
      <w:color w:val="0D5571" w:themeColor="accent1" w:themeShade="7F"/>
      <w:spacing w:val="5"/>
    </w:rPr>
  </w:style>
  <w:style w:type="paragraph" w:styleId="NoSpacing">
    <w:name w:val="No Spacing"/>
    <w:link w:val="NoSpacingChar"/>
    <w:uiPriority w:val="1"/>
    <w:rsid w:val="00875BB3"/>
    <w:pPr>
      <w:spacing w:after="0" w:line="240" w:lineRule="auto"/>
    </w:pPr>
    <w:rPr>
      <w:sz w:val="22"/>
    </w:rPr>
  </w:style>
  <w:style w:type="character" w:customStyle="1" w:styleId="NoSpacingChar">
    <w:name w:val="No Spacing Char"/>
    <w:basedOn w:val="DefaultParagraphFont"/>
    <w:link w:val="NoSpacing"/>
    <w:uiPriority w:val="1"/>
    <w:rsid w:val="00875BB3"/>
    <w:rPr>
      <w:sz w:val="22"/>
    </w:rPr>
  </w:style>
  <w:style w:type="paragraph" w:styleId="Quote">
    <w:name w:val="Quote"/>
    <w:basedOn w:val="Normal"/>
    <w:next w:val="Normal"/>
    <w:link w:val="QuoteChar"/>
    <w:uiPriority w:val="29"/>
    <w:rsid w:val="0094461C"/>
    <w:rPr>
      <w:i/>
      <w:iCs/>
      <w:szCs w:val="24"/>
    </w:rPr>
  </w:style>
  <w:style w:type="character" w:customStyle="1" w:styleId="QuoteChar">
    <w:name w:val="Quote Char"/>
    <w:basedOn w:val="DefaultParagraphFont"/>
    <w:link w:val="Quote"/>
    <w:uiPriority w:val="29"/>
    <w:rsid w:val="0094461C"/>
    <w:rPr>
      <w:i/>
      <w:iCs/>
      <w:sz w:val="24"/>
      <w:szCs w:val="24"/>
    </w:rPr>
  </w:style>
  <w:style w:type="paragraph" w:styleId="IntenseQuote">
    <w:name w:val="Intense Quote"/>
    <w:basedOn w:val="Normal"/>
    <w:next w:val="Normal"/>
    <w:link w:val="IntenseQuoteChar"/>
    <w:uiPriority w:val="30"/>
    <w:rsid w:val="0094461C"/>
    <w:pPr>
      <w:spacing w:before="240" w:after="240"/>
      <w:ind w:left="1080" w:right="1080"/>
      <w:jc w:val="center"/>
    </w:pPr>
    <w:rPr>
      <w:color w:val="1CADE4" w:themeColor="accent1"/>
      <w:szCs w:val="24"/>
    </w:rPr>
  </w:style>
  <w:style w:type="character" w:customStyle="1" w:styleId="IntenseQuoteChar">
    <w:name w:val="Intense Quote Char"/>
    <w:basedOn w:val="DefaultParagraphFont"/>
    <w:link w:val="IntenseQuote"/>
    <w:uiPriority w:val="30"/>
    <w:rsid w:val="0094461C"/>
    <w:rPr>
      <w:color w:val="1CADE4" w:themeColor="accent1"/>
      <w:sz w:val="24"/>
      <w:szCs w:val="24"/>
    </w:rPr>
  </w:style>
  <w:style w:type="character" w:styleId="SubtleEmphasis">
    <w:name w:val="Subtle Emphasis"/>
    <w:uiPriority w:val="19"/>
    <w:rsid w:val="0094461C"/>
    <w:rPr>
      <w:i/>
      <w:iCs/>
      <w:color w:val="0D5571" w:themeColor="accent1" w:themeShade="7F"/>
    </w:rPr>
  </w:style>
  <w:style w:type="character" w:styleId="IntenseEmphasis">
    <w:name w:val="Intense Emphasis"/>
    <w:uiPriority w:val="21"/>
    <w:rsid w:val="0094461C"/>
    <w:rPr>
      <w:b/>
      <w:bCs/>
      <w:caps/>
      <w:color w:val="0D5571" w:themeColor="accent1" w:themeShade="7F"/>
      <w:spacing w:val="10"/>
    </w:rPr>
  </w:style>
  <w:style w:type="character" w:styleId="SubtleReference">
    <w:name w:val="Subtle Reference"/>
    <w:uiPriority w:val="31"/>
    <w:rsid w:val="0094461C"/>
    <w:rPr>
      <w:b/>
      <w:bCs/>
      <w:color w:val="1CADE4" w:themeColor="accent1"/>
    </w:rPr>
  </w:style>
  <w:style w:type="character" w:styleId="IntenseReference">
    <w:name w:val="Intense Reference"/>
    <w:uiPriority w:val="32"/>
    <w:rsid w:val="0094461C"/>
    <w:rPr>
      <w:b/>
      <w:bCs/>
      <w:i/>
      <w:iCs/>
      <w:caps/>
      <w:color w:val="1CADE4" w:themeColor="accent1"/>
    </w:rPr>
  </w:style>
  <w:style w:type="character" w:styleId="BookTitle">
    <w:name w:val="Book Title"/>
    <w:uiPriority w:val="33"/>
    <w:rsid w:val="0094461C"/>
    <w:rPr>
      <w:b/>
      <w:bCs/>
      <w:i/>
      <w:iCs/>
      <w:spacing w:val="0"/>
    </w:rPr>
  </w:style>
  <w:style w:type="paragraph" w:styleId="TOCHeading">
    <w:name w:val="TOC Heading"/>
    <w:basedOn w:val="Heading1"/>
    <w:next w:val="Normal"/>
    <w:uiPriority w:val="39"/>
    <w:unhideWhenUsed/>
    <w:rsid w:val="0094461C"/>
    <w:pPr>
      <w:outlineLvl w:val="9"/>
    </w:pPr>
  </w:style>
  <w:style w:type="paragraph" w:styleId="ListParagraph">
    <w:name w:val="List Paragraph"/>
    <w:basedOn w:val="Normal"/>
    <w:uiPriority w:val="34"/>
    <w:qFormat/>
    <w:rsid w:val="004B71CB"/>
    <w:pPr>
      <w:ind w:left="720"/>
      <w:contextualSpacing/>
    </w:pPr>
  </w:style>
  <w:style w:type="paragraph" w:styleId="BalloonText">
    <w:name w:val="Balloon Text"/>
    <w:basedOn w:val="Normal"/>
    <w:link w:val="BalloonTextChar"/>
    <w:uiPriority w:val="99"/>
    <w:semiHidden/>
    <w:unhideWhenUsed/>
    <w:rsid w:val="00771AA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1AA6"/>
    <w:rPr>
      <w:rFonts w:ascii="Segoe UI" w:hAnsi="Segoe UI" w:cs="Segoe UI"/>
      <w:sz w:val="18"/>
      <w:szCs w:val="18"/>
    </w:rPr>
  </w:style>
  <w:style w:type="paragraph" w:customStyle="1" w:styleId="Heading81">
    <w:name w:val="Heading 81"/>
    <w:basedOn w:val="Heading5"/>
    <w:link w:val="HEADING8Char0"/>
    <w:rsid w:val="009A6CB1"/>
  </w:style>
  <w:style w:type="character" w:customStyle="1" w:styleId="HEADING8Char0">
    <w:name w:val="HEADING 8 Char"/>
    <w:basedOn w:val="Heading5Char"/>
    <w:link w:val="Heading81"/>
    <w:rsid w:val="009A6CB1"/>
    <w:rPr>
      <w:rFonts w:ascii="Palatino Linotype" w:hAnsi="Palatino Linotype"/>
      <w:caps/>
      <w:color w:val="0F0A6C"/>
      <w:spacing w:val="10"/>
      <w:sz w:val="26"/>
    </w:rPr>
  </w:style>
  <w:style w:type="character" w:styleId="Hyperlink">
    <w:name w:val="Hyperlink"/>
    <w:basedOn w:val="DefaultParagraphFont"/>
    <w:uiPriority w:val="99"/>
    <w:unhideWhenUsed/>
    <w:rsid w:val="00F01A5F"/>
    <w:rPr>
      <w:color w:val="6EAC1C"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motobit.com/util/base64-decoder-encoder.asp" TargetMode="Externa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Work\Acumatica\Docs\KBs\KB%20Article%20Template.dotx" TargetMode="External"/></Relationships>
</file>

<file path=word/theme/theme1.xml><?xml version="1.0" encoding="utf-8"?>
<a:theme xmlns:a="http://schemas.openxmlformats.org/drawingml/2006/main" name="Office Theme">
  <a:themeElements>
    <a:clrScheme name="Blue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BN Custom 1">
      <a:majorFont>
        <a:latin typeface="Tw Cen MT Condensed"/>
        <a:ea typeface=""/>
        <a:cs typeface=""/>
      </a:majorFont>
      <a:minorFont>
        <a:latin typeface="Lat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KB Article Template.dotx</Template>
  <TotalTime>0</TotalTime>
  <Pages>3</Pages>
  <Words>352</Words>
  <Characters>2008</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Mikhail Rysev</dc:creator>
  <cp:keywords/>
  <dc:description/>
  <cp:lastModifiedBy>Darrell W Scott</cp:lastModifiedBy>
  <cp:revision>2</cp:revision>
  <cp:lastPrinted>2015-05-05T17:42:00Z</cp:lastPrinted>
  <dcterms:created xsi:type="dcterms:W3CDTF">2017-12-21T21:11:00Z</dcterms:created>
  <dcterms:modified xsi:type="dcterms:W3CDTF">2017-12-21T21:11:00Z</dcterms:modified>
</cp:coreProperties>
</file>